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5C6F8" w14:textId="77777777" w:rsidR="00C966E7" w:rsidRDefault="0002784E">
      <w:pPr>
        <w:pStyle w:val="Textbody"/>
        <w:spacing w:line="276" w:lineRule="auto"/>
        <w:ind w:left="5929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1BFF021F" w14:textId="77777777" w:rsidR="00C966E7" w:rsidRDefault="0002784E">
      <w:pPr>
        <w:pStyle w:val="Textbody"/>
        <w:spacing w:line="276" w:lineRule="auto"/>
        <w:rPr>
          <w:sz w:val="20"/>
          <w:lang w:val="pl-PL"/>
        </w:rPr>
      </w:pPr>
      <w:r>
        <w:rPr>
          <w:sz w:val="20"/>
          <w:lang w:val="pl-PL"/>
        </w:rPr>
        <w:t>RR.271.2.12.2026</w:t>
      </w:r>
      <w:r>
        <w:rPr>
          <w:sz w:val="20"/>
          <w:lang w:val="pl-PL"/>
        </w:rPr>
        <w:br/>
      </w:r>
    </w:p>
    <w:p w14:paraId="21011390" w14:textId="77777777" w:rsidR="00C966E7" w:rsidRDefault="00C966E7">
      <w:pPr>
        <w:pStyle w:val="Textbody"/>
        <w:spacing w:line="276" w:lineRule="auto"/>
        <w:rPr>
          <w:sz w:val="20"/>
          <w:lang w:val="pl-PL"/>
        </w:rPr>
      </w:pPr>
    </w:p>
    <w:p w14:paraId="41584CE9" w14:textId="77777777" w:rsidR="00C966E7" w:rsidRDefault="0002784E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738B5910" w14:textId="77777777" w:rsidR="00C966E7" w:rsidRDefault="0002784E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43E4B386" w14:textId="77777777" w:rsidR="00C966E7" w:rsidRDefault="0002784E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37C7E722" w14:textId="77777777" w:rsidR="00C966E7" w:rsidRDefault="0002784E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0AFAD9D3" w14:textId="77777777" w:rsidR="00C966E7" w:rsidRDefault="00C966E7">
      <w:pPr>
        <w:pStyle w:val="Textbody"/>
        <w:spacing w:line="276" w:lineRule="auto"/>
        <w:rPr>
          <w:sz w:val="20"/>
          <w:lang w:val="pl-PL"/>
        </w:rPr>
      </w:pPr>
    </w:p>
    <w:p w14:paraId="5483184B" w14:textId="77777777" w:rsidR="00C966E7" w:rsidRDefault="00C966E7">
      <w:pPr>
        <w:pStyle w:val="Textbody"/>
        <w:spacing w:line="276" w:lineRule="auto"/>
        <w:rPr>
          <w:sz w:val="20"/>
          <w:lang w:val="pl-PL"/>
        </w:rPr>
      </w:pPr>
    </w:p>
    <w:p w14:paraId="4447C844" w14:textId="77777777" w:rsidR="00C966E7" w:rsidRDefault="0002784E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10DABC70" w14:textId="77777777" w:rsidR="00C966E7" w:rsidRDefault="00C966E7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327BBF19" w14:textId="77777777" w:rsidR="00C966E7" w:rsidRPr="002A1E63" w:rsidRDefault="0002784E">
      <w:pPr>
        <w:pStyle w:val="Textbody"/>
        <w:jc w:val="both"/>
        <w:rPr>
          <w:lang w:val="pl-PL"/>
        </w:rPr>
      </w:pPr>
      <w:r>
        <w:rPr>
          <w:lang w:val="pl-PL"/>
        </w:rPr>
        <w:t xml:space="preserve">Składam ofertę na: </w:t>
      </w:r>
      <w:r w:rsidRPr="002A1E63">
        <w:rPr>
          <w:b/>
          <w:lang w:val="pl-PL"/>
        </w:rPr>
        <w:t>Wykonanie opinii biegłego/specjalisty w zakresie hydrologii, hydrogeologii, stosunków wodnych lub melioracji wodnej, dotyczącej zmiany stanu wody na gruncie mogącym mieć szkodliwy wpływ na grunty sąsiednie</w:t>
      </w:r>
    </w:p>
    <w:p w14:paraId="505EF494" w14:textId="77777777" w:rsidR="00C966E7" w:rsidRDefault="00C966E7">
      <w:pPr>
        <w:pStyle w:val="Textbody"/>
        <w:ind w:left="426"/>
        <w:jc w:val="both"/>
        <w:rPr>
          <w:b/>
          <w:lang w:val="pl-PL"/>
        </w:rPr>
      </w:pPr>
    </w:p>
    <w:p w14:paraId="65D9AB14" w14:textId="77777777" w:rsidR="00C966E7" w:rsidRDefault="0002784E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6A850BE2" w14:textId="77777777" w:rsidR="00C966E7" w:rsidRDefault="0002784E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0D25D358" w14:textId="77777777" w:rsidR="00C966E7" w:rsidRDefault="0002784E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7F297C34" w14:textId="77777777" w:rsidR="00C966E7" w:rsidRDefault="0002784E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proofErr w:type="gramStart"/>
      <w:r>
        <w:rPr>
          <w:lang w:val="pl-PL"/>
        </w:rPr>
        <w:t xml:space="preserve">E-mail:   </w:t>
      </w:r>
      <w:proofErr w:type="gramEnd"/>
      <w:r>
        <w:rPr>
          <w:lang w:val="pl-PL"/>
        </w:rPr>
        <w:t xml:space="preserve">  …………………………………………………………………</w:t>
      </w:r>
    </w:p>
    <w:p w14:paraId="758EE1A8" w14:textId="77777777" w:rsidR="00C966E7" w:rsidRDefault="0002784E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0573D329" w14:textId="77777777" w:rsidR="00C966E7" w:rsidRDefault="00C966E7">
      <w:pPr>
        <w:pStyle w:val="Textbody"/>
        <w:spacing w:line="276" w:lineRule="auto"/>
        <w:rPr>
          <w:sz w:val="25"/>
          <w:lang w:val="pl-PL"/>
        </w:rPr>
      </w:pPr>
    </w:p>
    <w:p w14:paraId="47787960" w14:textId="77777777" w:rsidR="00C966E7" w:rsidRPr="002A1E63" w:rsidRDefault="0002784E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  <w:rPr>
          <w:lang w:val="pl-PL"/>
        </w:rPr>
      </w:pPr>
      <w:r>
        <w:rPr>
          <w:sz w:val="24"/>
          <w:lang w:val="pl-PL"/>
        </w:rPr>
        <w:t xml:space="preserve">Oferuję 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73D53B87" w14:textId="77777777" w:rsidR="00C966E7" w:rsidRDefault="00C966E7">
      <w:pPr>
        <w:pStyle w:val="Textbody"/>
        <w:spacing w:line="276" w:lineRule="auto"/>
        <w:ind w:left="833"/>
        <w:rPr>
          <w:lang w:val="pl-PL"/>
        </w:rPr>
      </w:pPr>
    </w:p>
    <w:p w14:paraId="56599A36" w14:textId="77777777" w:rsidR="00C966E7" w:rsidRDefault="00C966E7">
      <w:pPr>
        <w:pStyle w:val="Textbody"/>
        <w:spacing w:line="276" w:lineRule="auto"/>
        <w:ind w:left="833"/>
        <w:rPr>
          <w:lang w:val="pl-PL"/>
        </w:rPr>
      </w:pPr>
    </w:p>
    <w:p w14:paraId="467DE04F" w14:textId="77777777" w:rsidR="00C966E7" w:rsidRDefault="00C966E7">
      <w:pPr>
        <w:pStyle w:val="Textbody"/>
        <w:spacing w:line="276" w:lineRule="auto"/>
        <w:ind w:left="833"/>
        <w:rPr>
          <w:lang w:val="pl-PL"/>
        </w:rPr>
      </w:pPr>
    </w:p>
    <w:p w14:paraId="6613169B" w14:textId="77777777" w:rsidR="00C966E7" w:rsidRDefault="0002784E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05572555" w14:textId="77777777" w:rsidR="00C966E7" w:rsidRPr="002A1E63" w:rsidRDefault="0002784E">
      <w:pPr>
        <w:pStyle w:val="Textbody"/>
        <w:numPr>
          <w:ilvl w:val="0"/>
          <w:numId w:val="1"/>
        </w:numPr>
        <w:spacing w:line="276" w:lineRule="auto"/>
        <w:rPr>
          <w:lang w:val="pl-PL"/>
        </w:rPr>
      </w:pPr>
      <w:r>
        <w:rPr>
          <w:bCs/>
          <w:lang w:val="pl-PL"/>
        </w:rPr>
        <w:t>Wskazać ilość miesięcy, w których zrealizowane będzie zamówienie (np.3 miesiące): …………………………………………………………………</w:t>
      </w:r>
    </w:p>
    <w:p w14:paraId="7B3FEC5E" w14:textId="77777777" w:rsidR="00C966E7" w:rsidRPr="002A1E63" w:rsidRDefault="0002784E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lang w:val="pl-PL"/>
        </w:rPr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5E5BBEB8" w14:textId="77777777" w:rsidR="00C966E7" w:rsidRDefault="00C966E7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00B07A54" w14:textId="77777777" w:rsidR="00C966E7" w:rsidRDefault="0002784E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 xml:space="preserve">Oświadczam/y, że nie </w:t>
      </w:r>
      <w:r>
        <w:rPr>
          <w:sz w:val="24"/>
          <w:lang w:val="pl-PL"/>
        </w:rPr>
        <w:t>jestem powiązany z Zamawiającym osobowo lub kapitałowo.</w:t>
      </w:r>
    </w:p>
    <w:p w14:paraId="0D51A80F" w14:textId="77777777" w:rsidR="00C966E7" w:rsidRDefault="00C966E7">
      <w:pPr>
        <w:pStyle w:val="Akapitzlist"/>
        <w:rPr>
          <w:sz w:val="24"/>
          <w:lang w:val="pl-PL"/>
        </w:rPr>
      </w:pPr>
    </w:p>
    <w:p w14:paraId="10A8FC21" w14:textId="77777777" w:rsidR="00C966E7" w:rsidRDefault="0002784E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3DDD3134" w14:textId="77777777" w:rsidR="00C966E7" w:rsidRDefault="00C966E7">
      <w:pPr>
        <w:pStyle w:val="Akapitzlist"/>
        <w:rPr>
          <w:sz w:val="24"/>
          <w:lang w:val="pl-PL"/>
        </w:rPr>
      </w:pPr>
    </w:p>
    <w:p w14:paraId="69B5645A" w14:textId="77777777" w:rsidR="00C966E7" w:rsidRDefault="0002784E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</w:t>
      </w:r>
      <w:proofErr w:type="gramStart"/>
      <w:r>
        <w:rPr>
          <w:sz w:val="24"/>
          <w:lang w:val="pl-PL"/>
        </w:rPr>
        <w:t>y</w:t>
      </w:r>
      <w:proofErr w:type="gramEnd"/>
      <w:r>
        <w:rPr>
          <w:sz w:val="24"/>
          <w:lang w:val="pl-PL"/>
        </w:rPr>
        <w:t xml:space="preserve"> że jestem/jesteśmy związany/i z niniejszą ofertą przez okres 30 dni do upływu terminu składania ofert.</w:t>
      </w:r>
    </w:p>
    <w:p w14:paraId="6ED7CBBA" w14:textId="77777777" w:rsidR="00C966E7" w:rsidRDefault="00C966E7">
      <w:pPr>
        <w:pStyle w:val="Textbody"/>
        <w:spacing w:line="276" w:lineRule="auto"/>
        <w:rPr>
          <w:lang w:val="pl-PL"/>
        </w:rPr>
      </w:pPr>
    </w:p>
    <w:p w14:paraId="67AF8226" w14:textId="77777777" w:rsidR="00C966E7" w:rsidRPr="002A1E63" w:rsidRDefault="0002784E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  <w:rPr>
          <w:lang w:val="pl-PL"/>
        </w:rPr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5320D514" w14:textId="77777777" w:rsidR="00C966E7" w:rsidRDefault="00C966E7">
      <w:pPr>
        <w:pStyle w:val="Textbody"/>
        <w:spacing w:line="276" w:lineRule="auto"/>
        <w:rPr>
          <w:lang w:val="pl-PL"/>
        </w:rPr>
      </w:pPr>
    </w:p>
    <w:p w14:paraId="2D9B41F9" w14:textId="77777777" w:rsidR="00C966E7" w:rsidRPr="002A1E63" w:rsidRDefault="00C966E7">
      <w:pPr>
        <w:pStyle w:val="Standard"/>
        <w:jc w:val="both"/>
        <w:rPr>
          <w:color w:val="000000"/>
          <w:lang w:val="pl-PL"/>
        </w:rPr>
      </w:pPr>
    </w:p>
    <w:p w14:paraId="383EC1E7" w14:textId="77777777" w:rsidR="00C966E7" w:rsidRPr="002A1E63" w:rsidRDefault="00C966E7">
      <w:pPr>
        <w:pStyle w:val="Standard"/>
        <w:jc w:val="both"/>
        <w:rPr>
          <w:color w:val="000000"/>
          <w:lang w:val="pl-PL"/>
        </w:rPr>
      </w:pPr>
    </w:p>
    <w:p w14:paraId="5AA18997" w14:textId="77777777" w:rsidR="00C966E7" w:rsidRPr="002A1E63" w:rsidRDefault="0002784E">
      <w:pPr>
        <w:pStyle w:val="Standard"/>
        <w:jc w:val="both"/>
        <w:rPr>
          <w:color w:val="000000"/>
          <w:lang w:val="pl-PL"/>
        </w:rPr>
      </w:pPr>
      <w:r w:rsidRPr="002A1E63">
        <w:rPr>
          <w:color w:val="000000"/>
          <w:lang w:val="pl-PL"/>
        </w:rPr>
        <w:t xml:space="preserve">   ..................................., dn. …………………</w:t>
      </w:r>
      <w:r w:rsidRPr="002A1E63">
        <w:rPr>
          <w:color w:val="000000"/>
          <w:lang w:val="pl-PL"/>
        </w:rPr>
        <w:tab/>
      </w:r>
      <w:r w:rsidRPr="002A1E63">
        <w:rPr>
          <w:color w:val="000000"/>
          <w:lang w:val="pl-PL"/>
        </w:rPr>
        <w:tab/>
      </w:r>
      <w:r w:rsidRPr="002A1E63">
        <w:rPr>
          <w:color w:val="000000"/>
          <w:lang w:val="pl-PL"/>
        </w:rPr>
        <w:tab/>
      </w:r>
      <w:r w:rsidRPr="002A1E63">
        <w:rPr>
          <w:color w:val="000000"/>
          <w:lang w:val="pl-PL"/>
        </w:rPr>
        <w:tab/>
        <w:t xml:space="preserve">  .............................................</w:t>
      </w:r>
    </w:p>
    <w:p w14:paraId="02285B6C" w14:textId="77777777" w:rsidR="00C966E7" w:rsidRDefault="0002784E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</w:t>
      </w:r>
      <w:r>
        <w:rPr>
          <w:color w:val="000000"/>
          <w:sz w:val="18"/>
          <w:szCs w:val="18"/>
          <w:lang w:val="pl-PL"/>
        </w:rPr>
        <w:t xml:space="preserve">                                                                          </w:t>
      </w:r>
      <w:proofErr w:type="gramStart"/>
      <w:r>
        <w:rPr>
          <w:color w:val="000000"/>
          <w:sz w:val="18"/>
          <w:szCs w:val="18"/>
          <w:lang w:val="pl-PL"/>
        </w:rPr>
        <w:t xml:space="preserve">   (</w:t>
      </w:r>
      <w:proofErr w:type="gramEnd"/>
      <w:r>
        <w:rPr>
          <w:color w:val="000000"/>
          <w:sz w:val="18"/>
          <w:szCs w:val="18"/>
          <w:lang w:val="pl-PL"/>
        </w:rPr>
        <w:t>podpis osoby uprawnionej)</w:t>
      </w:r>
    </w:p>
    <w:p w14:paraId="6147F17C" w14:textId="77777777" w:rsidR="00C966E7" w:rsidRDefault="00C966E7">
      <w:pPr>
        <w:pStyle w:val="Textbody"/>
        <w:spacing w:line="276" w:lineRule="auto"/>
        <w:ind w:right="232"/>
        <w:rPr>
          <w:lang w:val="pl-PL"/>
        </w:rPr>
      </w:pPr>
    </w:p>
    <w:sectPr w:rsidR="00C966E7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37425" w14:textId="77777777" w:rsidR="0002784E" w:rsidRDefault="0002784E">
      <w:r>
        <w:separator/>
      </w:r>
    </w:p>
  </w:endnote>
  <w:endnote w:type="continuationSeparator" w:id="0">
    <w:p w14:paraId="0C70526C" w14:textId="77777777" w:rsidR="0002784E" w:rsidRDefault="0002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A3FD1" w14:textId="77777777" w:rsidR="0002784E" w:rsidRDefault="0002784E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35C2ACAC" wp14:editId="08671F8D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250084768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77320843" wp14:editId="5573DA57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62233021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588C19F0" wp14:editId="11CC0054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147794461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5A355ED2" wp14:editId="4C8382FE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638563432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6C4528E8" wp14:editId="343F35EE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41442084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7804C9CB" wp14:editId="6ABE64E2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781519773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253120EC" wp14:editId="68C8CA02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344091920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9FAAB7B" wp14:editId="20917816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11881108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7B894C6" wp14:editId="4F302CEC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448484947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6382E08" wp14:editId="344AA9A5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65829867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4AEFFB4" w14:textId="77777777" w:rsidR="0002784E" w:rsidRDefault="0002784E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2F5AF662" wp14:editId="4FAAE677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355496427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6A584D67" wp14:editId="589E5104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873344491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4C96F62C" wp14:editId="566EC927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2082498739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327CED5" wp14:editId="5936B046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517003299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221540AD" wp14:editId="245EFF1F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46768189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B6E0CAB" wp14:editId="77E8F61A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950002597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BA96B" w14:textId="77777777" w:rsidR="0002784E" w:rsidRDefault="0002784E">
      <w:r>
        <w:rPr>
          <w:color w:val="000000"/>
        </w:rPr>
        <w:separator/>
      </w:r>
    </w:p>
  </w:footnote>
  <w:footnote w:type="continuationSeparator" w:id="0">
    <w:p w14:paraId="544575EE" w14:textId="77777777" w:rsidR="0002784E" w:rsidRDefault="0002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59945" w14:textId="77777777" w:rsidR="0002784E" w:rsidRDefault="0002784E">
    <w:pPr>
      <w:pStyle w:val="Nagwek"/>
    </w:pPr>
  </w:p>
  <w:p w14:paraId="5385D08B" w14:textId="77777777" w:rsidR="0002784E" w:rsidRDefault="0002784E">
    <w:pPr>
      <w:pStyle w:val="Nagwek"/>
    </w:pPr>
  </w:p>
  <w:p w14:paraId="4F9E54AA" w14:textId="77777777" w:rsidR="0002784E" w:rsidRDefault="0002784E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82318"/>
    <w:multiLevelType w:val="multilevel"/>
    <w:tmpl w:val="FD26665E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44D0223C"/>
    <w:multiLevelType w:val="multilevel"/>
    <w:tmpl w:val="291EA964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612514702">
    <w:abstractNumId w:val="0"/>
  </w:num>
  <w:num w:numId="2" w16cid:durableId="1866824669">
    <w:abstractNumId w:val="1"/>
  </w:num>
  <w:num w:numId="3" w16cid:durableId="1640106110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966E7"/>
    <w:rsid w:val="0002784E"/>
    <w:rsid w:val="002A1E63"/>
    <w:rsid w:val="005E196D"/>
    <w:rsid w:val="00C9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49C32"/>
  <w15:docId w15:val="{09FCDA5A-082D-43D7-9F4A-084681DE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Stanowisko ds obywatelskich</cp:lastModifiedBy>
  <cp:revision>2</cp:revision>
  <cp:lastPrinted>2021-01-19T06:27:00Z</cp:lastPrinted>
  <dcterms:created xsi:type="dcterms:W3CDTF">2026-08-20T10:37:00Z</dcterms:created>
  <dcterms:modified xsi:type="dcterms:W3CDTF">2026-08-20T10:37:00Z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