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B4E8F" w14:textId="77777777" w:rsidR="00AD2392" w:rsidRDefault="00000000">
      <w:pPr>
        <w:pStyle w:val="Textbody"/>
        <w:spacing w:line="276" w:lineRule="auto"/>
        <w:jc w:val="right"/>
        <w:rPr>
          <w:sz w:val="22"/>
          <w:szCs w:val="22"/>
          <w:lang w:val="pl-PL"/>
        </w:rPr>
      </w:pPr>
      <w:bookmarkStart w:id="0" w:name="Bookmark"/>
      <w:bookmarkEnd w:id="0"/>
      <w:r>
        <w:rPr>
          <w:sz w:val="22"/>
          <w:szCs w:val="22"/>
          <w:lang w:val="pl-PL"/>
        </w:rPr>
        <w:t>Załącznik nr 1 do zapytania ofertowego</w:t>
      </w:r>
    </w:p>
    <w:p w14:paraId="79916EF4" w14:textId="77777777" w:rsidR="00AD2392" w:rsidRDefault="00AD2392">
      <w:pPr>
        <w:pStyle w:val="Textbody"/>
        <w:spacing w:line="276" w:lineRule="auto"/>
        <w:rPr>
          <w:sz w:val="20"/>
          <w:lang w:val="pl-PL"/>
        </w:rPr>
      </w:pPr>
    </w:p>
    <w:p w14:paraId="5B5A90E2" w14:textId="77777777" w:rsidR="00AD2392" w:rsidRDefault="00AD2392">
      <w:pPr>
        <w:pStyle w:val="Textbody"/>
        <w:spacing w:line="276" w:lineRule="auto"/>
        <w:rPr>
          <w:sz w:val="20"/>
          <w:lang w:val="pl-PL"/>
        </w:rPr>
      </w:pPr>
    </w:p>
    <w:p w14:paraId="3C750CE3" w14:textId="77777777" w:rsidR="00AD2392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 xml:space="preserve">Gmina Wijewo                            </w:t>
      </w:r>
    </w:p>
    <w:p w14:paraId="717C31AF" w14:textId="77777777" w:rsidR="00AD2392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ul. Parkowa 1, 64-150 Wijewo</w:t>
      </w:r>
    </w:p>
    <w:p w14:paraId="448B02E1" w14:textId="77777777" w:rsidR="00AD2392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NIP  697-215-55-61</w:t>
      </w:r>
      <w:r>
        <w:rPr>
          <w:lang w:val="pl-PL"/>
        </w:rPr>
        <w:tab/>
      </w:r>
      <w:r>
        <w:rPr>
          <w:lang w:val="pl-PL"/>
        </w:rPr>
        <w:tab/>
      </w:r>
    </w:p>
    <w:p w14:paraId="23FA58C4" w14:textId="77777777" w:rsidR="00AD2392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REGON   411050706</w:t>
      </w:r>
    </w:p>
    <w:p w14:paraId="562C27AD" w14:textId="77777777" w:rsidR="00AD2392" w:rsidRDefault="00AD2392">
      <w:pPr>
        <w:pStyle w:val="Textbody"/>
        <w:spacing w:line="276" w:lineRule="auto"/>
        <w:rPr>
          <w:sz w:val="20"/>
          <w:lang w:val="pl-PL"/>
        </w:rPr>
      </w:pPr>
    </w:p>
    <w:p w14:paraId="76FAF4D5" w14:textId="77777777" w:rsidR="00AD2392" w:rsidRDefault="00AD2392">
      <w:pPr>
        <w:pStyle w:val="Textbody"/>
        <w:spacing w:line="276" w:lineRule="auto"/>
        <w:rPr>
          <w:sz w:val="20"/>
          <w:lang w:val="pl-PL"/>
        </w:rPr>
      </w:pPr>
    </w:p>
    <w:p w14:paraId="148F792E" w14:textId="77777777" w:rsidR="00AD2392" w:rsidRDefault="00000000">
      <w:pPr>
        <w:pStyle w:val="Standard"/>
        <w:jc w:val="center"/>
        <w:rPr>
          <w:b/>
          <w:color w:val="000000"/>
          <w:sz w:val="28"/>
          <w:szCs w:val="28"/>
          <w:lang w:val="pl-PL"/>
        </w:rPr>
      </w:pPr>
      <w:r>
        <w:rPr>
          <w:b/>
          <w:color w:val="000000"/>
          <w:sz w:val="28"/>
          <w:szCs w:val="28"/>
          <w:lang w:val="pl-PL"/>
        </w:rPr>
        <w:t>FORMULARZ OFERTY</w:t>
      </w:r>
    </w:p>
    <w:p w14:paraId="5F289F78" w14:textId="77777777" w:rsidR="00AD2392" w:rsidRDefault="00AD2392">
      <w:pPr>
        <w:pStyle w:val="Nagwek1"/>
        <w:spacing w:line="276" w:lineRule="auto"/>
        <w:ind w:left="4414" w:right="4414" w:firstLine="0"/>
        <w:jc w:val="center"/>
        <w:rPr>
          <w:lang w:val="pl-PL"/>
        </w:rPr>
      </w:pPr>
    </w:p>
    <w:p w14:paraId="347A9C8E" w14:textId="77777777" w:rsidR="00AD2392" w:rsidRDefault="00000000">
      <w:pPr>
        <w:pStyle w:val="NormalnyWeb"/>
        <w:ind w:left="0" w:right="454"/>
      </w:pPr>
      <w:r>
        <w:t xml:space="preserve">Składam ofertę na: </w:t>
      </w:r>
      <w:r>
        <w:rPr>
          <w:rFonts w:eastAsia="Times New Roman"/>
          <w:b/>
        </w:rPr>
        <w:t>Opracowanie „Miejscowego planu zagospodarowania przestrzennego dla wsi Potrzebowo, gmina Wijewo”</w:t>
      </w:r>
    </w:p>
    <w:p w14:paraId="5ED4C4E2" w14:textId="77777777" w:rsidR="00AD2392" w:rsidRDefault="00000000">
      <w:pPr>
        <w:pStyle w:val="Textbody"/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pl-PL"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</w:p>
    <w:p w14:paraId="2391EF04" w14:textId="77777777" w:rsidR="00AD2392" w:rsidRDefault="00AD2392">
      <w:pPr>
        <w:pStyle w:val="Textbody"/>
        <w:jc w:val="both"/>
      </w:pPr>
    </w:p>
    <w:p w14:paraId="308B28EC" w14:textId="77777777" w:rsidR="00AD2392" w:rsidRDefault="00000000">
      <w:pPr>
        <w:pStyle w:val="Standard"/>
        <w:spacing w:line="276" w:lineRule="auto"/>
        <w:ind w:left="473"/>
        <w:rPr>
          <w:lang w:val="pl-PL"/>
        </w:rPr>
      </w:pPr>
      <w:r>
        <w:rPr>
          <w:lang w:val="pl-PL"/>
        </w:rPr>
        <w:t>1.   Nazwa i adres oferenta:</w:t>
      </w:r>
    </w:p>
    <w:p w14:paraId="65ADAF9D" w14:textId="77777777" w:rsidR="00AD2392" w:rsidRDefault="00000000">
      <w:pPr>
        <w:pStyle w:val="Standard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………………………………………………………………………………</w:t>
      </w:r>
    </w:p>
    <w:p w14:paraId="5336F79F" w14:textId="77777777" w:rsidR="00AD2392" w:rsidRDefault="00000000">
      <w:pPr>
        <w:pStyle w:val="Textbody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</w:t>
      </w:r>
    </w:p>
    <w:p w14:paraId="7EC66394" w14:textId="77777777" w:rsidR="00AD2392" w:rsidRDefault="00000000">
      <w:pPr>
        <w:pStyle w:val="Textbody"/>
        <w:tabs>
          <w:tab w:val="left" w:pos="2242"/>
        </w:tabs>
        <w:spacing w:line="276" w:lineRule="auto"/>
        <w:ind w:left="473" w:right="1312" w:firstLine="1341"/>
      </w:pPr>
      <w:r>
        <w:rPr>
          <w:lang w:val="pl-PL"/>
        </w:rPr>
        <w:t>………………………………………………………………………</w:t>
      </w:r>
      <w:r>
        <w:rPr>
          <w:sz w:val="22"/>
          <w:szCs w:val="22"/>
          <w:lang w:val="pl-PL"/>
        </w:rPr>
        <w:t>2.</w:t>
      </w:r>
      <w:r>
        <w:rPr>
          <w:lang w:val="pl-PL"/>
        </w:rPr>
        <w:t xml:space="preserve"> </w:t>
      </w:r>
      <w:r>
        <w:rPr>
          <w:spacing w:val="45"/>
          <w:lang w:val="pl-PL"/>
        </w:rPr>
        <w:t xml:space="preserve"> </w:t>
      </w:r>
      <w:r>
        <w:rPr>
          <w:lang w:val="pl-PL"/>
        </w:rPr>
        <w:t>E-mail:     …………………………………………………………………</w:t>
      </w:r>
    </w:p>
    <w:p w14:paraId="1BE71649" w14:textId="77777777" w:rsidR="00AD2392" w:rsidRDefault="00000000">
      <w:pPr>
        <w:pStyle w:val="Textbody"/>
        <w:tabs>
          <w:tab w:val="left" w:pos="1769"/>
        </w:tabs>
        <w:spacing w:line="276" w:lineRule="auto"/>
        <w:ind w:right="1312"/>
        <w:rPr>
          <w:lang w:val="pl-PL"/>
        </w:rPr>
      </w:pPr>
      <w:r>
        <w:rPr>
          <w:lang w:val="pl-PL"/>
        </w:rPr>
        <w:t xml:space="preserve">              nr tel.      ………………………………………………….……………………</w:t>
      </w:r>
    </w:p>
    <w:p w14:paraId="0B4EA931" w14:textId="77777777" w:rsidR="00AD2392" w:rsidRDefault="00AD2392">
      <w:pPr>
        <w:pStyle w:val="Textbody"/>
        <w:spacing w:line="276" w:lineRule="auto"/>
        <w:rPr>
          <w:sz w:val="25"/>
          <w:lang w:val="pl-PL"/>
        </w:rPr>
      </w:pPr>
    </w:p>
    <w:p w14:paraId="63BD78E4" w14:textId="77777777" w:rsidR="00AD2392" w:rsidRDefault="00000000">
      <w:pPr>
        <w:pStyle w:val="Akapitzlist"/>
        <w:numPr>
          <w:ilvl w:val="0"/>
          <w:numId w:val="3"/>
        </w:numPr>
        <w:tabs>
          <w:tab w:val="left" w:pos="1643"/>
        </w:tabs>
        <w:spacing w:line="276" w:lineRule="auto"/>
        <w:ind w:left="821" w:firstLine="0"/>
      </w:pPr>
      <w:r>
        <w:rPr>
          <w:sz w:val="24"/>
          <w:lang w:val="pl-PL"/>
        </w:rPr>
        <w:t xml:space="preserve">Oferuję wykonanie przedmiotu zamówienia za </w:t>
      </w:r>
      <w:r>
        <w:rPr>
          <w:sz w:val="24"/>
          <w:u w:val="single"/>
          <w:lang w:val="pl-PL"/>
        </w:rPr>
        <w:t xml:space="preserve">cenę </w:t>
      </w:r>
      <w:r>
        <w:rPr>
          <w:b/>
          <w:sz w:val="24"/>
          <w:u w:val="single"/>
          <w:lang w:val="pl-PL"/>
        </w:rPr>
        <w:t xml:space="preserve">brutto </w:t>
      </w:r>
      <w:r>
        <w:rPr>
          <w:sz w:val="24"/>
          <w:u w:val="single"/>
          <w:lang w:val="pl-PL"/>
        </w:rPr>
        <w:t>w wysokości:</w:t>
      </w:r>
    </w:p>
    <w:p w14:paraId="76D3B697" w14:textId="77777777" w:rsidR="00AD2392" w:rsidRDefault="00AD2392">
      <w:pPr>
        <w:pStyle w:val="Textbody"/>
        <w:spacing w:line="276" w:lineRule="auto"/>
        <w:ind w:left="833"/>
        <w:rPr>
          <w:lang w:val="pl-PL"/>
        </w:rPr>
      </w:pPr>
    </w:p>
    <w:p w14:paraId="3310B10C" w14:textId="77777777" w:rsidR="00AD2392" w:rsidRDefault="00000000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 xml:space="preserve">słownie złotych brutto: </w:t>
      </w:r>
    </w:p>
    <w:p w14:paraId="2264EC4F" w14:textId="77777777" w:rsidR="00AD2392" w:rsidRDefault="00AD2392">
      <w:pPr>
        <w:pStyle w:val="Textbody"/>
        <w:spacing w:line="276" w:lineRule="auto"/>
        <w:rPr>
          <w:lang w:val="pl-PL"/>
        </w:rPr>
      </w:pPr>
    </w:p>
    <w:p w14:paraId="14CA491A" w14:textId="77777777" w:rsidR="00AD2392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</w:pPr>
      <w:r>
        <w:rPr>
          <w:sz w:val="24"/>
          <w:lang w:val="pl-PL"/>
        </w:rPr>
        <w:t>Oświadczam/y, że zapoznałem się z treścią zapytania ofertowego, zdobyłem/liśmy niezbędną wiedzę związaną z przedmiotem zamówienia i nie wnoszę zastrzeżeń.</w:t>
      </w:r>
    </w:p>
    <w:p w14:paraId="2F6318FA" w14:textId="77777777" w:rsidR="00AD2392" w:rsidRDefault="00AD2392">
      <w:pPr>
        <w:pStyle w:val="Akapitzlist"/>
        <w:tabs>
          <w:tab w:val="left" w:pos="1655"/>
        </w:tabs>
        <w:spacing w:line="276" w:lineRule="auto"/>
        <w:ind w:left="833" w:right="110" w:firstLine="0"/>
        <w:jc w:val="both"/>
        <w:rPr>
          <w:sz w:val="24"/>
          <w:lang w:val="pl-PL"/>
        </w:rPr>
      </w:pPr>
    </w:p>
    <w:p w14:paraId="07C200F2" w14:textId="77777777" w:rsidR="00AD2392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nie jestem powiązany z Zamawiającym osobowo lub kapitałowo.</w:t>
      </w:r>
    </w:p>
    <w:p w14:paraId="38AAFA63" w14:textId="77777777" w:rsidR="00AD2392" w:rsidRDefault="00AD2392">
      <w:pPr>
        <w:pStyle w:val="Akapitzlist"/>
        <w:rPr>
          <w:sz w:val="24"/>
          <w:lang w:val="pl-PL"/>
        </w:rPr>
      </w:pPr>
    </w:p>
    <w:p w14:paraId="125483D4" w14:textId="77777777" w:rsidR="00AD2392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spełniam warunki określone przez Zamawiającego.</w:t>
      </w:r>
    </w:p>
    <w:p w14:paraId="4F522A04" w14:textId="77777777" w:rsidR="00AD2392" w:rsidRDefault="00AD2392">
      <w:pPr>
        <w:pStyle w:val="Akapitzlist"/>
        <w:rPr>
          <w:sz w:val="24"/>
          <w:lang w:val="pl-PL"/>
        </w:rPr>
      </w:pPr>
    </w:p>
    <w:p w14:paraId="1E22B8AB" w14:textId="77777777" w:rsidR="00AD2392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 że jestem/jesteśmy związany/i z niniejszą ofertą przez okres 30 dni do upływu terminu składania ofert.</w:t>
      </w:r>
    </w:p>
    <w:p w14:paraId="35132A19" w14:textId="77777777" w:rsidR="00AD2392" w:rsidRDefault="00AD2392">
      <w:pPr>
        <w:pStyle w:val="Textbody"/>
        <w:spacing w:line="276" w:lineRule="auto"/>
        <w:rPr>
          <w:lang w:val="pl-PL"/>
        </w:rPr>
      </w:pPr>
    </w:p>
    <w:p w14:paraId="3B42E0D7" w14:textId="77777777" w:rsidR="00AD2392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hanging="360"/>
      </w:pPr>
      <w:r>
        <w:rPr>
          <w:sz w:val="24"/>
          <w:lang w:val="pl-PL"/>
        </w:rPr>
        <w:t>Potwierdzam/y termin realizacji</w:t>
      </w:r>
      <w:r>
        <w:rPr>
          <w:spacing w:val="-7"/>
          <w:sz w:val="24"/>
          <w:lang w:val="pl-PL"/>
        </w:rPr>
        <w:t xml:space="preserve"> </w:t>
      </w:r>
      <w:r>
        <w:rPr>
          <w:sz w:val="24"/>
          <w:lang w:val="pl-PL"/>
        </w:rPr>
        <w:t>zamówienia i w pełni go akceptuję.</w:t>
      </w:r>
    </w:p>
    <w:p w14:paraId="0FB87731" w14:textId="77777777" w:rsidR="00AD2392" w:rsidRDefault="00AD2392">
      <w:pPr>
        <w:pStyle w:val="Textbody"/>
        <w:spacing w:line="276" w:lineRule="auto"/>
        <w:rPr>
          <w:lang w:val="pl-PL"/>
        </w:rPr>
      </w:pPr>
    </w:p>
    <w:p w14:paraId="32C15989" w14:textId="77777777" w:rsidR="00AD2392" w:rsidRDefault="00AD2392">
      <w:pPr>
        <w:pStyle w:val="Standard"/>
        <w:jc w:val="both"/>
        <w:rPr>
          <w:color w:val="000000"/>
        </w:rPr>
      </w:pPr>
    </w:p>
    <w:p w14:paraId="3E94A23A" w14:textId="77777777" w:rsidR="00AD2392" w:rsidRDefault="00AD2392">
      <w:pPr>
        <w:pStyle w:val="Standard"/>
        <w:jc w:val="both"/>
        <w:rPr>
          <w:color w:val="000000"/>
        </w:rPr>
      </w:pPr>
    </w:p>
    <w:p w14:paraId="67207385" w14:textId="77777777" w:rsidR="00AD2392" w:rsidRDefault="00000000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   ..................................., dn. 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.............................................</w:t>
      </w:r>
    </w:p>
    <w:p w14:paraId="62FC9719" w14:textId="77777777" w:rsidR="00AD2392" w:rsidRDefault="00000000">
      <w:pPr>
        <w:pStyle w:val="Standard"/>
        <w:jc w:val="both"/>
        <w:rPr>
          <w:color w:val="000000"/>
          <w:sz w:val="18"/>
          <w:szCs w:val="18"/>
          <w:lang w:val="pl-PL"/>
        </w:rPr>
      </w:pPr>
      <w:r>
        <w:rPr>
          <w:color w:val="000000"/>
          <w:sz w:val="18"/>
          <w:szCs w:val="18"/>
          <w:lang w:val="pl-PL"/>
        </w:rPr>
        <w:t xml:space="preserve">              miejscowość                                      data                                                                              (podpis osoby uprawnionej)</w:t>
      </w:r>
    </w:p>
    <w:p w14:paraId="0F3D757F" w14:textId="77777777" w:rsidR="00AD2392" w:rsidRDefault="00AD2392">
      <w:pPr>
        <w:pStyle w:val="Textbody"/>
        <w:spacing w:line="276" w:lineRule="auto"/>
        <w:ind w:right="232"/>
        <w:rPr>
          <w:lang w:val="pl-PL"/>
        </w:rPr>
      </w:pPr>
    </w:p>
    <w:sectPr w:rsidR="00AD2392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4B2F" w14:textId="77777777" w:rsidR="00042B3B" w:rsidRDefault="00042B3B">
      <w:r>
        <w:separator/>
      </w:r>
    </w:p>
  </w:endnote>
  <w:endnote w:type="continuationSeparator" w:id="0">
    <w:p w14:paraId="47C147D5" w14:textId="77777777" w:rsidR="00042B3B" w:rsidRDefault="0004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7547F" w14:textId="77777777" w:rsidR="00000000" w:rsidRDefault="0000000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73600" behindDoc="0" locked="0" layoutInCell="1" allowOverlap="1" wp14:anchorId="53122B8C" wp14:editId="7B1D7BCA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84886253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72576" behindDoc="0" locked="0" layoutInCell="1" allowOverlap="1" wp14:anchorId="3522F4BC" wp14:editId="1913AFFC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81155293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2353084D" wp14:editId="43723CD3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441327483" name="Obraz 11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1094561A" wp14:editId="25B7E90E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607754027" name="Obraz 10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1B748E1D" wp14:editId="617CA1B6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002093159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05549F48" wp14:editId="1A6F50AB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670078804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3B767CD9" wp14:editId="4BA06AAC">
          <wp:simplePos x="0" y="0"/>
          <wp:positionH relativeFrom="margin">
            <wp:posOffset>5605784</wp:posOffset>
          </wp:positionH>
          <wp:positionV relativeFrom="paragraph">
            <wp:posOffset>-294007</wp:posOffset>
          </wp:positionV>
          <wp:extent cx="963292" cy="938531"/>
          <wp:effectExtent l="0" t="0" r="8258" b="0"/>
          <wp:wrapSquare wrapText="bothSides"/>
          <wp:docPr id="1729016870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4291A28" wp14:editId="17DD49EC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61135637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F69B0F6" wp14:editId="34B6991F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68493812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C1D063D" wp14:editId="6085330A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08445218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AD17290" w14:textId="77777777" w:rsidR="00000000" w:rsidRDefault="00000000">
    <w:pPr>
      <w:pStyle w:val="Stopka"/>
      <w:tabs>
        <w:tab w:val="clear" w:pos="4536"/>
        <w:tab w:val="clear" w:pos="9072"/>
        <w:tab w:val="left" w:pos="1035"/>
      </w:tabs>
    </w:pPr>
    <w:r>
      <w:rPr>
        <w:noProof/>
      </w:rPr>
      <w:drawing>
        <wp:anchor distT="0" distB="0" distL="114300" distR="114300" simplePos="0" relativeHeight="251674624" behindDoc="0" locked="0" layoutInCell="1" allowOverlap="1" wp14:anchorId="71040183" wp14:editId="41BAFA99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1183913848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3D2C8ABC" wp14:editId="70D32F40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638226892" name="Obraz 14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70C8AC19" wp14:editId="5D7F330A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262148099" name="Obraz 1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3D5FF7D" wp14:editId="73B75E16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883528913" name="Obraz 12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5CA15F9C" wp14:editId="35DDD9FC">
          <wp:simplePos x="0" y="0"/>
          <wp:positionH relativeFrom="margin">
            <wp:posOffset>5815327</wp:posOffset>
          </wp:positionH>
          <wp:positionV relativeFrom="paragraph">
            <wp:posOffset>9472927</wp:posOffset>
          </wp:positionV>
          <wp:extent cx="963292" cy="938531"/>
          <wp:effectExtent l="0" t="0" r="8258" b="0"/>
          <wp:wrapSquare wrapText="bothSides"/>
          <wp:docPr id="1519561191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B006B1F" wp14:editId="7A1A3E2E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549592520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72775" w14:textId="77777777" w:rsidR="00042B3B" w:rsidRDefault="00042B3B">
      <w:r>
        <w:rPr>
          <w:color w:val="000000"/>
        </w:rPr>
        <w:separator/>
      </w:r>
    </w:p>
  </w:footnote>
  <w:footnote w:type="continuationSeparator" w:id="0">
    <w:p w14:paraId="171DAFAB" w14:textId="77777777" w:rsidR="00042B3B" w:rsidRDefault="00042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07187" w14:textId="77777777" w:rsidR="00000000" w:rsidRDefault="00000000">
    <w:pPr>
      <w:pStyle w:val="Nagwek"/>
    </w:pPr>
  </w:p>
  <w:p w14:paraId="1D8FFE38" w14:textId="77777777" w:rsidR="00000000" w:rsidRDefault="00000000">
    <w:pPr>
      <w:pStyle w:val="Nagwek"/>
    </w:pPr>
  </w:p>
  <w:p w14:paraId="38186A55" w14:textId="77777777" w:rsidR="00000000" w:rsidRDefault="00000000">
    <w:pPr>
      <w:pStyle w:val="Nagwek"/>
    </w:pPr>
    <w: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02771"/>
    <w:multiLevelType w:val="multilevel"/>
    <w:tmpl w:val="A0DE10D8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53732B7A"/>
    <w:multiLevelType w:val="multilevel"/>
    <w:tmpl w:val="6AF0EF28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514153047">
    <w:abstractNumId w:val="0"/>
  </w:num>
  <w:num w:numId="2" w16cid:durableId="1065569367">
    <w:abstractNumId w:val="1"/>
  </w:num>
  <w:num w:numId="3" w16cid:durableId="675226566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D2392"/>
    <w:rsid w:val="00042B3B"/>
    <w:rsid w:val="000D0CD8"/>
    <w:rsid w:val="00713B96"/>
    <w:rsid w:val="00AD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6BDD"/>
  <w15:docId w15:val="{5EF5C4C0-F6BE-4FFD-8D2E-ED96E977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Aleksandra Mikołajczuk</cp:lastModifiedBy>
  <cp:revision>2</cp:revision>
  <cp:lastPrinted>2021-01-19T06:27:00Z</cp:lastPrinted>
  <dcterms:created xsi:type="dcterms:W3CDTF">2025-01-23T08:37:00Z</dcterms:created>
  <dcterms:modified xsi:type="dcterms:W3CDTF">2025-01-23T08:37:00Z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