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6771" w14:textId="77777777" w:rsidR="00D754D3" w:rsidRDefault="00000000">
      <w:pPr>
        <w:pStyle w:val="Textbody"/>
        <w:spacing w:line="276" w:lineRule="auto"/>
        <w:jc w:val="right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0FFE2E33" w14:textId="77777777" w:rsidR="00D754D3" w:rsidRDefault="00D754D3">
      <w:pPr>
        <w:pStyle w:val="Textbody"/>
        <w:spacing w:line="276" w:lineRule="auto"/>
        <w:rPr>
          <w:sz w:val="20"/>
          <w:lang w:val="pl-PL"/>
        </w:rPr>
      </w:pPr>
    </w:p>
    <w:p w14:paraId="253F0D55" w14:textId="77777777" w:rsidR="00D754D3" w:rsidRDefault="00D754D3">
      <w:pPr>
        <w:pStyle w:val="Textbody"/>
        <w:spacing w:line="276" w:lineRule="auto"/>
        <w:rPr>
          <w:sz w:val="20"/>
          <w:lang w:val="pl-PL"/>
        </w:rPr>
      </w:pPr>
    </w:p>
    <w:p w14:paraId="7EEF2F32" w14:textId="77777777" w:rsidR="00D754D3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38F28FA5" w14:textId="77777777" w:rsidR="00D754D3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4C7D77CB" w14:textId="77777777" w:rsidR="00D754D3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04699232" w14:textId="77777777" w:rsidR="00D754D3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611A4DC5" w14:textId="77777777" w:rsidR="00D754D3" w:rsidRDefault="00D754D3">
      <w:pPr>
        <w:pStyle w:val="Textbody"/>
        <w:spacing w:line="276" w:lineRule="auto"/>
        <w:rPr>
          <w:sz w:val="20"/>
          <w:lang w:val="pl-PL"/>
        </w:rPr>
      </w:pPr>
    </w:p>
    <w:p w14:paraId="492674F4" w14:textId="77777777" w:rsidR="00D754D3" w:rsidRDefault="00D754D3">
      <w:pPr>
        <w:pStyle w:val="Textbody"/>
        <w:spacing w:line="276" w:lineRule="auto"/>
        <w:rPr>
          <w:sz w:val="20"/>
          <w:lang w:val="pl-PL"/>
        </w:rPr>
      </w:pPr>
    </w:p>
    <w:p w14:paraId="63618E2E" w14:textId="77777777" w:rsidR="00D754D3" w:rsidRDefault="00000000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309856E0" w14:textId="77777777" w:rsidR="00D754D3" w:rsidRDefault="00D754D3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5F4992E2" w14:textId="77777777" w:rsidR="00D754D3" w:rsidRDefault="00000000">
      <w:pPr>
        <w:pStyle w:val="NormalnyWeb"/>
        <w:ind w:left="0" w:right="454"/>
      </w:pPr>
      <w:r>
        <w:t xml:space="preserve">Składam ofertę na: </w:t>
      </w:r>
      <w:r>
        <w:rPr>
          <w:rFonts w:eastAsia="Times New Roman"/>
          <w:b/>
        </w:rPr>
        <w:t>Opracowanie „Miejscowego planu zagospodarowania przestrzennego dla wsi Miastko, gmina Wijewo”</w:t>
      </w:r>
    </w:p>
    <w:p w14:paraId="2494DB32" w14:textId="77777777" w:rsidR="00D754D3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7DA9C0A3" w14:textId="77777777" w:rsidR="00D754D3" w:rsidRDefault="00D754D3">
      <w:pPr>
        <w:pStyle w:val="Textbody"/>
        <w:jc w:val="both"/>
      </w:pPr>
    </w:p>
    <w:p w14:paraId="7450253F" w14:textId="77777777" w:rsidR="00D754D3" w:rsidRDefault="00000000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41B1E1CA" w14:textId="77777777" w:rsidR="00D754D3" w:rsidRDefault="00000000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602FDE9E" w14:textId="77777777" w:rsidR="00D754D3" w:rsidRDefault="00000000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277C443E" w14:textId="77777777" w:rsidR="00D754D3" w:rsidRDefault="00000000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14:paraId="6552C721" w14:textId="77777777" w:rsidR="00D754D3" w:rsidRDefault="00000000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33AE1734" w14:textId="77777777" w:rsidR="00D754D3" w:rsidRDefault="00D754D3">
      <w:pPr>
        <w:pStyle w:val="Textbody"/>
        <w:spacing w:line="276" w:lineRule="auto"/>
        <w:rPr>
          <w:sz w:val="25"/>
          <w:lang w:val="pl-PL"/>
        </w:rPr>
      </w:pPr>
    </w:p>
    <w:p w14:paraId="38BCF40B" w14:textId="77777777" w:rsidR="00D754D3" w:rsidRDefault="00000000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43EB0EC8" w14:textId="77777777" w:rsidR="00D754D3" w:rsidRDefault="00D754D3">
      <w:pPr>
        <w:pStyle w:val="Textbody"/>
        <w:spacing w:line="276" w:lineRule="auto"/>
        <w:ind w:left="833"/>
        <w:rPr>
          <w:lang w:val="pl-PL"/>
        </w:rPr>
      </w:pPr>
    </w:p>
    <w:p w14:paraId="2BA2DEC2" w14:textId="77777777" w:rsidR="00D754D3" w:rsidRDefault="00000000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224872A0" w14:textId="77777777" w:rsidR="00D754D3" w:rsidRDefault="00D754D3">
      <w:pPr>
        <w:pStyle w:val="Textbody"/>
        <w:spacing w:line="276" w:lineRule="auto"/>
        <w:rPr>
          <w:lang w:val="pl-PL"/>
        </w:rPr>
      </w:pPr>
    </w:p>
    <w:p w14:paraId="506215CD" w14:textId="77777777" w:rsidR="00D754D3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5DEB43B8" w14:textId="77777777" w:rsidR="00D754D3" w:rsidRDefault="00D754D3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2591D96A" w14:textId="77777777" w:rsidR="00D754D3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674E7CBD" w14:textId="77777777" w:rsidR="00D754D3" w:rsidRDefault="00D754D3">
      <w:pPr>
        <w:pStyle w:val="Akapitzlist"/>
        <w:rPr>
          <w:sz w:val="24"/>
          <w:lang w:val="pl-PL"/>
        </w:rPr>
      </w:pPr>
    </w:p>
    <w:p w14:paraId="49145891" w14:textId="77777777" w:rsidR="00D754D3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2C96A0D2" w14:textId="77777777" w:rsidR="00D754D3" w:rsidRDefault="00D754D3">
      <w:pPr>
        <w:pStyle w:val="Akapitzlist"/>
        <w:rPr>
          <w:sz w:val="24"/>
          <w:lang w:val="pl-PL"/>
        </w:rPr>
      </w:pPr>
    </w:p>
    <w:p w14:paraId="29A47294" w14:textId="77777777" w:rsidR="00D754D3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 że jestem/jesteśmy związany/i z niniejszą ofertą przez okres 30 dni do upływu terminu składania ofert.</w:t>
      </w:r>
    </w:p>
    <w:p w14:paraId="24CC6CE3" w14:textId="77777777" w:rsidR="00D754D3" w:rsidRDefault="00D754D3">
      <w:pPr>
        <w:pStyle w:val="Textbody"/>
        <w:spacing w:line="276" w:lineRule="auto"/>
        <w:rPr>
          <w:lang w:val="pl-PL"/>
        </w:rPr>
      </w:pPr>
    </w:p>
    <w:p w14:paraId="517A0121" w14:textId="77777777" w:rsidR="00D754D3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508A1F76" w14:textId="77777777" w:rsidR="00D754D3" w:rsidRDefault="00D754D3">
      <w:pPr>
        <w:pStyle w:val="Textbody"/>
        <w:spacing w:line="276" w:lineRule="auto"/>
        <w:rPr>
          <w:lang w:val="pl-PL"/>
        </w:rPr>
      </w:pPr>
    </w:p>
    <w:p w14:paraId="5DE5CEDA" w14:textId="77777777" w:rsidR="00D754D3" w:rsidRDefault="00D754D3">
      <w:pPr>
        <w:pStyle w:val="Standard"/>
        <w:jc w:val="both"/>
        <w:rPr>
          <w:color w:val="000000"/>
        </w:rPr>
      </w:pPr>
    </w:p>
    <w:p w14:paraId="543D6AFE" w14:textId="77777777" w:rsidR="00D754D3" w:rsidRDefault="00D754D3">
      <w:pPr>
        <w:pStyle w:val="Standard"/>
        <w:jc w:val="both"/>
        <w:rPr>
          <w:color w:val="000000"/>
        </w:rPr>
      </w:pPr>
    </w:p>
    <w:p w14:paraId="533E7E65" w14:textId="77777777" w:rsidR="00D754D3" w:rsidRDefault="00000000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14:paraId="1F83C6A7" w14:textId="77777777" w:rsidR="00D754D3" w:rsidRDefault="00000000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   (podpis osoby uprawnionej)</w:t>
      </w:r>
    </w:p>
    <w:p w14:paraId="1D68C5F8" w14:textId="77777777" w:rsidR="00D754D3" w:rsidRDefault="00D754D3">
      <w:pPr>
        <w:pStyle w:val="Textbody"/>
        <w:spacing w:line="276" w:lineRule="auto"/>
        <w:ind w:right="232"/>
        <w:rPr>
          <w:lang w:val="pl-PL"/>
        </w:rPr>
      </w:pPr>
    </w:p>
    <w:sectPr w:rsidR="00D754D3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4F67A" w14:textId="77777777" w:rsidR="00423BDD" w:rsidRDefault="00423BDD">
      <w:r>
        <w:separator/>
      </w:r>
    </w:p>
  </w:endnote>
  <w:endnote w:type="continuationSeparator" w:id="0">
    <w:p w14:paraId="2673C36E" w14:textId="77777777" w:rsidR="00423BDD" w:rsidRDefault="0042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2E134" w14:textId="77777777" w:rsidR="00000000" w:rsidRDefault="0000000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4620C619" wp14:editId="725C833F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228973264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622403BE" wp14:editId="1AB0739B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69537981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7E4FC424" wp14:editId="55249A2E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021117189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783BAF59" wp14:editId="24C2E4F7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281452609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63D6A67A" wp14:editId="3CBD92DA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733640601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4FB78AB0" wp14:editId="4F506571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597293925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5A508248" wp14:editId="5DA2E304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199874979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CEBE8A5" wp14:editId="1148D3C4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54682300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1F0C72B" wp14:editId="7D15829A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56044643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D4040D0" wp14:editId="65033092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841930857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236712B" w14:textId="77777777" w:rsidR="00000000" w:rsidRDefault="00000000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466B360B" wp14:editId="1A051825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545979979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07BF63E" wp14:editId="3EA28835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319122481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7C50315E" wp14:editId="2B82D45E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649214831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5519DF4E" wp14:editId="5C98A646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956714782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72FBDB1" wp14:editId="2D8D2F94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366276492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671969" wp14:editId="3A46800D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84559625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57B9" w14:textId="77777777" w:rsidR="00423BDD" w:rsidRDefault="00423BDD">
      <w:r>
        <w:rPr>
          <w:color w:val="000000"/>
        </w:rPr>
        <w:separator/>
      </w:r>
    </w:p>
  </w:footnote>
  <w:footnote w:type="continuationSeparator" w:id="0">
    <w:p w14:paraId="09355B47" w14:textId="77777777" w:rsidR="00423BDD" w:rsidRDefault="00423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7C174" w14:textId="77777777" w:rsidR="00000000" w:rsidRDefault="00000000">
    <w:pPr>
      <w:pStyle w:val="Nagwek"/>
    </w:pPr>
  </w:p>
  <w:p w14:paraId="01C57BFA" w14:textId="77777777" w:rsidR="00000000" w:rsidRDefault="00000000">
    <w:pPr>
      <w:pStyle w:val="Nagwek"/>
    </w:pPr>
  </w:p>
  <w:p w14:paraId="1031D8DA" w14:textId="77777777" w:rsidR="00000000" w:rsidRDefault="00000000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24B2"/>
    <w:multiLevelType w:val="multilevel"/>
    <w:tmpl w:val="D34A49F0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3C380180"/>
    <w:multiLevelType w:val="multilevel"/>
    <w:tmpl w:val="5800915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0956187">
    <w:abstractNumId w:val="0"/>
  </w:num>
  <w:num w:numId="2" w16cid:durableId="1924341591">
    <w:abstractNumId w:val="1"/>
  </w:num>
  <w:num w:numId="3" w16cid:durableId="2011517828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54D3"/>
    <w:rsid w:val="00087236"/>
    <w:rsid w:val="000D0CD8"/>
    <w:rsid w:val="00423BDD"/>
    <w:rsid w:val="00D7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D561"/>
  <w15:docId w15:val="{5EF5C4C0-F6BE-4FFD-8D2E-ED96E977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Aleksandra Mikołajczuk</cp:lastModifiedBy>
  <cp:revision>2</cp:revision>
  <cp:lastPrinted>2021-01-19T06:27:00Z</cp:lastPrinted>
  <dcterms:created xsi:type="dcterms:W3CDTF">2025-01-23T08:24:00Z</dcterms:created>
  <dcterms:modified xsi:type="dcterms:W3CDTF">2025-01-23T08:24:00Z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