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9305E" w14:textId="77777777" w:rsidR="00400A38" w:rsidRDefault="00000000">
      <w:pPr>
        <w:pStyle w:val="Textbody"/>
        <w:spacing w:line="276" w:lineRule="auto"/>
        <w:jc w:val="right"/>
      </w:pPr>
      <w:bookmarkStart w:id="0" w:name="Bookmark"/>
      <w:bookmarkEnd w:id="0"/>
      <w:r>
        <w:rPr>
          <w:sz w:val="22"/>
          <w:szCs w:val="22"/>
          <w:lang w:val="pl-PL"/>
        </w:rPr>
        <w:t>Załącznik nr 2 do zapytania ofertowego</w:t>
      </w:r>
    </w:p>
    <w:p w14:paraId="1FC13A87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52EEFF3E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35C2E230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106C1E29" w14:textId="77777777" w:rsidR="00400A38" w:rsidRDefault="00000000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……..…r.</w:t>
      </w:r>
    </w:p>
    <w:p w14:paraId="1ECDD2C1" w14:textId="77777777" w:rsidR="00400A38" w:rsidRDefault="00000000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591AF101" w14:textId="77777777" w:rsidR="00400A38" w:rsidRDefault="00400A38">
      <w:pPr>
        <w:pStyle w:val="Standard"/>
        <w:rPr>
          <w:lang w:val="pl-PL"/>
        </w:rPr>
      </w:pPr>
    </w:p>
    <w:p w14:paraId="799CAAB9" w14:textId="77777777" w:rsidR="00400A38" w:rsidRDefault="00000000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0A4E629D" w14:textId="77777777" w:rsidR="00400A38" w:rsidRDefault="00000000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7C29C79F" w14:textId="77777777" w:rsidR="00400A38" w:rsidRDefault="00000000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69DC0D81" w14:textId="77777777" w:rsidR="00400A38" w:rsidRDefault="00400A38">
      <w:pPr>
        <w:pStyle w:val="Standard"/>
        <w:rPr>
          <w:lang w:val="pl-PL"/>
        </w:rPr>
      </w:pPr>
    </w:p>
    <w:p w14:paraId="39FEF9B0" w14:textId="77777777" w:rsidR="00400A38" w:rsidRDefault="00000000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05BD9707" w14:textId="77777777" w:rsidR="00400A38" w:rsidRDefault="00000000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5557A2F6" w14:textId="77777777" w:rsidR="00400A38" w:rsidRDefault="00400A38">
      <w:pPr>
        <w:pStyle w:val="Tekstprzypisudolnego"/>
        <w:ind w:left="4860"/>
        <w:jc w:val="both"/>
      </w:pPr>
    </w:p>
    <w:p w14:paraId="1E1392C8" w14:textId="77777777" w:rsidR="00400A38" w:rsidRDefault="00400A38">
      <w:pPr>
        <w:pStyle w:val="Tekstprzypisudolnego"/>
        <w:jc w:val="center"/>
        <w:rPr>
          <w:sz w:val="32"/>
          <w:szCs w:val="32"/>
        </w:rPr>
      </w:pPr>
    </w:p>
    <w:p w14:paraId="6FF2CD35" w14:textId="77777777" w:rsidR="00400A38" w:rsidRDefault="00000000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50B76031" w14:textId="77777777" w:rsidR="00400A38" w:rsidRDefault="00400A38">
      <w:pPr>
        <w:pStyle w:val="Tekstprzypisudolnego"/>
        <w:jc w:val="center"/>
        <w:rPr>
          <w:szCs w:val="24"/>
        </w:rPr>
      </w:pPr>
    </w:p>
    <w:p w14:paraId="25F20E0C" w14:textId="77777777" w:rsidR="00400A38" w:rsidRDefault="00400A38">
      <w:pPr>
        <w:pStyle w:val="Tekstprzypisudolnego"/>
        <w:jc w:val="both"/>
        <w:rPr>
          <w:sz w:val="22"/>
        </w:rPr>
      </w:pPr>
    </w:p>
    <w:p w14:paraId="52119875" w14:textId="77777777" w:rsidR="00400A38" w:rsidRDefault="00400A38">
      <w:pPr>
        <w:pStyle w:val="Tekstprzypisudolnego"/>
        <w:jc w:val="both"/>
        <w:rPr>
          <w:sz w:val="22"/>
        </w:rPr>
      </w:pPr>
    </w:p>
    <w:p w14:paraId="08129FE4" w14:textId="77777777" w:rsidR="00400A38" w:rsidRDefault="00000000">
      <w:pPr>
        <w:pStyle w:val="NormalnyWeb"/>
        <w:ind w:left="0" w:right="454"/>
      </w:pPr>
      <w:r>
        <w:rPr>
          <w:b/>
        </w:rPr>
        <w:tab/>
      </w:r>
      <w:r>
        <w:rPr>
          <w:color w:val="000000"/>
          <w:sz w:val="22"/>
          <w:szCs w:val="22"/>
        </w:rPr>
        <w:t xml:space="preserve">Oświadczam, że  posiadam/y   niezbędną   wiedzę   i   doświadczenie oraz </w:t>
      </w:r>
      <w:r>
        <w:rPr>
          <w:sz w:val="22"/>
          <w:szCs w:val="22"/>
        </w:rPr>
        <w:t xml:space="preserve">dysponuje/my  niezbędnym potencjałem   technicznym   i  osobami   zdolnymi  do  zrealizowania  zamówienia oraz posiadamy referencje przy wykonaniu dokumentacji min. 1 Studium Uwarunkowań i Kierunków Zagospodarowania Przestrzennego oraz min. 2 planów zagospodarowania przestrzennego, w ramach zadania </w:t>
      </w:r>
      <w:r>
        <w:rPr>
          <w:rFonts w:eastAsia="Times New Roman"/>
          <w:b/>
        </w:rPr>
        <w:t>Opracowanie „Miejscowego planu zagospodarowania przestrzennego dla wsi Miastko, gmina Wijewo”</w:t>
      </w:r>
    </w:p>
    <w:p w14:paraId="4D8CAA12" w14:textId="77777777" w:rsidR="00400A38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28654FE1" w14:textId="77777777" w:rsidR="00400A38" w:rsidRDefault="00400A38">
      <w:pPr>
        <w:pStyle w:val="NormalnyWeb"/>
        <w:suppressAutoHyphens w:val="0"/>
        <w:spacing w:before="6" w:after="0"/>
        <w:ind w:left="142"/>
        <w:jc w:val="both"/>
        <w:textAlignment w:val="auto"/>
        <w:rPr>
          <w:sz w:val="22"/>
          <w:szCs w:val="22"/>
        </w:rPr>
      </w:pPr>
    </w:p>
    <w:p w14:paraId="51B62E53" w14:textId="77777777" w:rsidR="00400A38" w:rsidRDefault="00400A38">
      <w:pPr>
        <w:pStyle w:val="Standard"/>
        <w:rPr>
          <w:sz w:val="26"/>
          <w:szCs w:val="26"/>
          <w:lang w:val="pl-PL"/>
        </w:rPr>
      </w:pPr>
    </w:p>
    <w:p w14:paraId="551BF9D9" w14:textId="77777777" w:rsidR="00400A38" w:rsidRDefault="00400A38">
      <w:pPr>
        <w:pStyle w:val="Standard"/>
        <w:rPr>
          <w:b/>
          <w:lang w:val="pl-PL"/>
        </w:rPr>
      </w:pPr>
    </w:p>
    <w:p w14:paraId="2D4CCF8D" w14:textId="77777777" w:rsidR="00400A38" w:rsidRDefault="00000000">
      <w:pPr>
        <w:pStyle w:val="Standard"/>
        <w:ind w:left="5664"/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76C32644" w14:textId="77777777" w:rsidR="00400A38" w:rsidRDefault="00000000">
      <w:pPr>
        <w:pStyle w:val="Standard"/>
        <w:ind w:left="5664"/>
      </w:pPr>
      <w:r>
        <w:rPr>
          <w:b/>
          <w:lang w:val="pl-PL"/>
        </w:rPr>
        <w:tab/>
      </w:r>
    </w:p>
    <w:p w14:paraId="379FFAEF" w14:textId="77777777" w:rsidR="00400A38" w:rsidRDefault="00000000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  <w:t xml:space="preserve">                 podpis  osoby uprawnionej</w:t>
      </w:r>
    </w:p>
    <w:p w14:paraId="0F6A82F6" w14:textId="77777777" w:rsidR="00400A38" w:rsidRDefault="00400A38">
      <w:pPr>
        <w:pStyle w:val="Textbody"/>
        <w:rPr>
          <w:sz w:val="22"/>
          <w:szCs w:val="22"/>
          <w:lang w:val="pl-PL"/>
        </w:rPr>
      </w:pPr>
    </w:p>
    <w:p w14:paraId="042ECC92" w14:textId="77777777" w:rsidR="00400A38" w:rsidRDefault="00400A38">
      <w:pPr>
        <w:pStyle w:val="Standard"/>
        <w:rPr>
          <w:lang w:val="pl-PL"/>
        </w:rPr>
      </w:pPr>
    </w:p>
    <w:p w14:paraId="126AAF2B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21CECBF4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1573267C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7D982A86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51A461D2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2A499AF8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64CAE23A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5655A582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2EBB4F48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62DD5BF0" w14:textId="77777777" w:rsidR="00400A38" w:rsidRDefault="00400A38">
      <w:pPr>
        <w:pStyle w:val="Textbody"/>
        <w:spacing w:line="276" w:lineRule="auto"/>
        <w:rPr>
          <w:sz w:val="20"/>
          <w:lang w:val="pl-PL"/>
        </w:rPr>
      </w:pPr>
    </w:p>
    <w:p w14:paraId="611CFDC5" w14:textId="77777777" w:rsidR="00400A38" w:rsidRDefault="00400A38">
      <w:pPr>
        <w:pStyle w:val="Textbody"/>
        <w:spacing w:line="276" w:lineRule="auto"/>
        <w:ind w:right="232"/>
        <w:rPr>
          <w:lang w:val="pl-PL"/>
        </w:rPr>
      </w:pPr>
    </w:p>
    <w:sectPr w:rsidR="00400A38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26344" w14:textId="77777777" w:rsidR="006D2DD0" w:rsidRDefault="006D2DD0">
      <w:r>
        <w:separator/>
      </w:r>
    </w:p>
  </w:endnote>
  <w:endnote w:type="continuationSeparator" w:id="0">
    <w:p w14:paraId="106FBBBA" w14:textId="77777777" w:rsidR="006D2DD0" w:rsidRDefault="006D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85966" w14:textId="77777777" w:rsidR="00000000" w:rsidRDefault="00000000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D74E1D6" wp14:editId="3808B326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1104873846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0CD7B91" wp14:editId="260A3D73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2101895115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BEA5102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EFD75" w14:textId="77777777" w:rsidR="006D2DD0" w:rsidRDefault="006D2DD0">
      <w:r>
        <w:rPr>
          <w:color w:val="000000"/>
        </w:rPr>
        <w:separator/>
      </w:r>
    </w:p>
  </w:footnote>
  <w:footnote w:type="continuationSeparator" w:id="0">
    <w:p w14:paraId="1668B5B9" w14:textId="77777777" w:rsidR="006D2DD0" w:rsidRDefault="006D2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8854C" w14:textId="77777777" w:rsidR="00000000" w:rsidRDefault="00000000">
    <w:pPr>
      <w:pStyle w:val="Heading"/>
    </w:pPr>
  </w:p>
  <w:p w14:paraId="40BE87A1" w14:textId="77777777" w:rsidR="00000000" w:rsidRDefault="00000000">
    <w:pPr>
      <w:pStyle w:val="Heading"/>
    </w:pPr>
  </w:p>
  <w:p w14:paraId="68660F37" w14:textId="77777777" w:rsidR="00000000" w:rsidRDefault="00000000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3469B"/>
    <w:multiLevelType w:val="multilevel"/>
    <w:tmpl w:val="F90C09DC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7EB542FE"/>
    <w:multiLevelType w:val="multilevel"/>
    <w:tmpl w:val="9898A612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num w:numId="1" w16cid:durableId="986787627">
    <w:abstractNumId w:val="1"/>
  </w:num>
  <w:num w:numId="2" w16cid:durableId="119269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00A38"/>
    <w:rsid w:val="00400A38"/>
    <w:rsid w:val="006D2DD0"/>
    <w:rsid w:val="00782270"/>
    <w:rsid w:val="00F2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825F"/>
  <w15:docId w15:val="{58E90B5E-13C6-4BE1-8970-F7B0314C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Aleksandra Mikołajczuk</cp:lastModifiedBy>
  <cp:revision>2</cp:revision>
  <cp:lastPrinted>2025-01-07T08:20:00Z</cp:lastPrinted>
  <dcterms:created xsi:type="dcterms:W3CDTF">2025-01-07T08:20:00Z</dcterms:created>
  <dcterms:modified xsi:type="dcterms:W3CDTF">2025-01-07T08:20:00Z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