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63439E" w14:textId="77777777" w:rsidR="004A7E7E" w:rsidRDefault="00000000">
      <w:pPr>
        <w:pStyle w:val="Textbody"/>
        <w:spacing w:line="276" w:lineRule="auto"/>
        <w:jc w:val="right"/>
        <w:rPr>
          <w:sz w:val="22"/>
          <w:szCs w:val="22"/>
          <w:lang w:val="pl-PL"/>
        </w:rPr>
      </w:pPr>
      <w:bookmarkStart w:id="0" w:name="Bookmark"/>
      <w:bookmarkEnd w:id="0"/>
      <w:r>
        <w:rPr>
          <w:sz w:val="22"/>
          <w:szCs w:val="22"/>
          <w:lang w:val="pl-PL"/>
        </w:rPr>
        <w:t>Załącznik nr 1 do zapytania ofertowego</w:t>
      </w:r>
    </w:p>
    <w:p w14:paraId="2B25FE3C" w14:textId="77777777" w:rsidR="004A7E7E" w:rsidRDefault="004A7E7E">
      <w:pPr>
        <w:pStyle w:val="Textbody"/>
        <w:spacing w:line="276" w:lineRule="auto"/>
        <w:rPr>
          <w:sz w:val="20"/>
          <w:lang w:val="pl-PL"/>
        </w:rPr>
      </w:pPr>
    </w:p>
    <w:p w14:paraId="6B9704C2" w14:textId="77777777" w:rsidR="004A7E7E" w:rsidRDefault="004A7E7E">
      <w:pPr>
        <w:pStyle w:val="Textbody"/>
        <w:spacing w:line="276" w:lineRule="auto"/>
        <w:rPr>
          <w:sz w:val="20"/>
          <w:lang w:val="pl-PL"/>
        </w:rPr>
      </w:pPr>
    </w:p>
    <w:p w14:paraId="1B9E72D3" w14:textId="77777777" w:rsidR="004A7E7E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14:paraId="28A7D54E" w14:textId="77777777" w:rsidR="004A7E7E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14:paraId="49AEE435" w14:textId="77777777" w:rsidR="004A7E7E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14:paraId="55759B0C" w14:textId="77777777" w:rsidR="004A7E7E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14:paraId="1BC9F460" w14:textId="77777777" w:rsidR="004A7E7E" w:rsidRDefault="004A7E7E">
      <w:pPr>
        <w:pStyle w:val="Textbody"/>
        <w:spacing w:line="276" w:lineRule="auto"/>
        <w:rPr>
          <w:sz w:val="20"/>
          <w:lang w:val="pl-PL"/>
        </w:rPr>
      </w:pPr>
    </w:p>
    <w:p w14:paraId="2DB0D8A0" w14:textId="77777777" w:rsidR="004A7E7E" w:rsidRDefault="004A7E7E">
      <w:pPr>
        <w:pStyle w:val="Textbody"/>
        <w:spacing w:line="276" w:lineRule="auto"/>
        <w:rPr>
          <w:sz w:val="20"/>
          <w:lang w:val="pl-PL"/>
        </w:rPr>
      </w:pPr>
    </w:p>
    <w:p w14:paraId="74732C1E" w14:textId="77777777" w:rsidR="004A7E7E" w:rsidRDefault="00000000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14:paraId="01706B5F" w14:textId="77777777" w:rsidR="004A7E7E" w:rsidRDefault="004A7E7E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14:paraId="50D3C15A" w14:textId="77777777" w:rsidR="004A7E7E" w:rsidRDefault="00000000">
      <w:pPr>
        <w:pStyle w:val="Textbody"/>
        <w:jc w:val="both"/>
      </w:pPr>
      <w:r>
        <w:rPr>
          <w:lang w:val="pl-PL"/>
        </w:rPr>
        <w:t xml:space="preserve">Składam ofertę na: </w:t>
      </w:r>
      <w:proofErr w:type="spellStart"/>
      <w:r>
        <w:rPr>
          <w:b/>
          <w:bCs/>
        </w:rPr>
        <w:t>Sporządzenie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ogólnego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planu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zagospodarowania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przestrzennego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Gminy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Wijewo</w:t>
      </w:r>
      <w:proofErr w:type="spellEnd"/>
      <w:r>
        <w:rPr>
          <w:b/>
          <w:bCs/>
        </w:rPr>
        <w:t xml:space="preserve"> 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naboru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wniosków</w:t>
      </w:r>
      <w:proofErr w:type="spellEnd"/>
      <w:r>
        <w:rPr>
          <w:b/>
          <w:bCs/>
        </w:rPr>
        <w:t xml:space="preserve"> 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inwestycji</w:t>
      </w:r>
      <w:proofErr w:type="spellEnd"/>
      <w:r>
        <w:rPr>
          <w:b/>
          <w:bCs/>
        </w:rPr>
        <w:t xml:space="preserve"> A1.3.1 </w:t>
      </w:r>
      <w:proofErr w:type="spellStart"/>
      <w:r>
        <w:rPr>
          <w:b/>
          <w:bCs/>
        </w:rPr>
        <w:t>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działania</w:t>
      </w:r>
      <w:proofErr w:type="spellEnd"/>
      <w:r>
        <w:rPr>
          <w:b/>
          <w:bCs/>
        </w:rPr>
        <w:t xml:space="preserve"> w </w:t>
      </w:r>
      <w:proofErr w:type="spellStart"/>
      <w:r>
        <w:rPr>
          <w:b/>
          <w:bCs/>
        </w:rPr>
        <w:t>zakresie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wdrożenia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reformy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planowania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zagospodarowania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przestrzennego</w:t>
      </w:r>
      <w:proofErr w:type="spellEnd"/>
      <w:r>
        <w:rPr>
          <w:b/>
          <w:bCs/>
        </w:rPr>
        <w:t xml:space="preserve"> w </w:t>
      </w:r>
      <w:proofErr w:type="spellStart"/>
      <w:r>
        <w:rPr>
          <w:b/>
          <w:bCs/>
        </w:rPr>
        <w:t>gminie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poprzez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przygotowanie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uchwalenie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planu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ogólnego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gminy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gminnego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programu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rewitalizacji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oraz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miejscowego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planu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zagospodarowania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przestrzennego</w:t>
      </w:r>
      <w:proofErr w:type="spellEnd"/>
    </w:p>
    <w:p w14:paraId="66AD691E" w14:textId="77777777" w:rsidR="004A7E7E" w:rsidRDefault="00000000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14:paraId="25A69DE2" w14:textId="77777777" w:rsidR="004A7E7E" w:rsidRDefault="00000000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14:paraId="0403B5DB" w14:textId="77777777" w:rsidR="004A7E7E" w:rsidRDefault="00000000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14:paraId="1D64425E" w14:textId="77777777" w:rsidR="004A7E7E" w:rsidRDefault="00000000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r>
        <w:rPr>
          <w:lang w:val="pl-PL"/>
        </w:rPr>
        <w:t>E-mail:     …………………………………………………………………</w:t>
      </w:r>
    </w:p>
    <w:p w14:paraId="2A52BF48" w14:textId="77777777" w:rsidR="004A7E7E" w:rsidRDefault="00000000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14:paraId="4380EA4C" w14:textId="77777777" w:rsidR="004A7E7E" w:rsidRDefault="004A7E7E">
      <w:pPr>
        <w:pStyle w:val="Textbody"/>
        <w:spacing w:line="276" w:lineRule="auto"/>
        <w:rPr>
          <w:sz w:val="25"/>
          <w:lang w:val="pl-PL"/>
        </w:rPr>
      </w:pPr>
    </w:p>
    <w:p w14:paraId="43A947D7" w14:textId="77777777" w:rsidR="004A7E7E" w:rsidRDefault="00000000">
      <w:pPr>
        <w:pStyle w:val="Akapitzlist"/>
        <w:numPr>
          <w:ilvl w:val="0"/>
          <w:numId w:val="3"/>
        </w:numPr>
        <w:tabs>
          <w:tab w:val="left" w:pos="1643"/>
        </w:tabs>
        <w:spacing w:line="276" w:lineRule="auto"/>
        <w:ind w:left="821" w:firstLine="0"/>
      </w:pPr>
      <w:r>
        <w:rPr>
          <w:sz w:val="24"/>
          <w:lang w:val="pl-PL"/>
        </w:rPr>
        <w:t xml:space="preserve">Oferuję wykonanie 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14:paraId="5035E1F7" w14:textId="77777777" w:rsidR="004A7E7E" w:rsidRDefault="004A7E7E">
      <w:pPr>
        <w:pStyle w:val="Textbody"/>
        <w:spacing w:line="276" w:lineRule="auto"/>
        <w:ind w:left="833"/>
        <w:rPr>
          <w:lang w:val="pl-PL"/>
        </w:rPr>
      </w:pPr>
    </w:p>
    <w:p w14:paraId="3E2A98EC" w14:textId="77777777" w:rsidR="004A7E7E" w:rsidRDefault="00000000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słownie złotych brutto: </w:t>
      </w:r>
    </w:p>
    <w:p w14:paraId="0339678F" w14:textId="77777777" w:rsidR="004A7E7E" w:rsidRDefault="004A7E7E">
      <w:pPr>
        <w:pStyle w:val="Textbody"/>
        <w:spacing w:line="276" w:lineRule="auto"/>
        <w:rPr>
          <w:lang w:val="pl-PL"/>
        </w:rPr>
      </w:pPr>
    </w:p>
    <w:p w14:paraId="4C4699E9" w14:textId="77777777" w:rsidR="004A7E7E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</w:pPr>
      <w:r>
        <w:rPr>
          <w:sz w:val="24"/>
          <w:lang w:val="pl-PL"/>
        </w:rPr>
        <w:t>Oświadczam/y, że zapoznałem się z treścią zapytania ofertowego, zdobyłem/liśmy niezbędną wiedzę związaną z przedmiotem zamówienia i nie wnoszę zastrzeżeń.</w:t>
      </w:r>
    </w:p>
    <w:p w14:paraId="4B8B6BFE" w14:textId="77777777" w:rsidR="004A7E7E" w:rsidRDefault="004A7E7E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14:paraId="3EBAD2C7" w14:textId="77777777" w:rsidR="004A7E7E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nie jestem powiązany z Zamawiającym osobowo lub kapitałowo.</w:t>
      </w:r>
    </w:p>
    <w:p w14:paraId="2034FE87" w14:textId="77777777" w:rsidR="004A7E7E" w:rsidRDefault="004A7E7E">
      <w:pPr>
        <w:pStyle w:val="Akapitzlist"/>
        <w:rPr>
          <w:sz w:val="24"/>
          <w:lang w:val="pl-PL"/>
        </w:rPr>
      </w:pPr>
    </w:p>
    <w:p w14:paraId="2C15398A" w14:textId="77777777" w:rsidR="004A7E7E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spełniam warunki określone przez Zamawiającego.</w:t>
      </w:r>
    </w:p>
    <w:p w14:paraId="454D3B53" w14:textId="77777777" w:rsidR="004A7E7E" w:rsidRDefault="004A7E7E">
      <w:pPr>
        <w:pStyle w:val="Akapitzlist"/>
        <w:rPr>
          <w:sz w:val="24"/>
          <w:lang w:val="pl-PL"/>
        </w:rPr>
      </w:pPr>
    </w:p>
    <w:p w14:paraId="3EE9B0F9" w14:textId="77777777" w:rsidR="004A7E7E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 że jestem/jesteśmy związany/i z niniejszą ofertą przez okres 30 dni do upływu terminu składania ofert.</w:t>
      </w:r>
    </w:p>
    <w:p w14:paraId="263727C9" w14:textId="77777777" w:rsidR="004A7E7E" w:rsidRDefault="004A7E7E">
      <w:pPr>
        <w:pStyle w:val="Textbody"/>
        <w:spacing w:line="276" w:lineRule="auto"/>
        <w:rPr>
          <w:lang w:val="pl-PL"/>
        </w:rPr>
      </w:pPr>
    </w:p>
    <w:p w14:paraId="2CFE1001" w14:textId="77777777" w:rsidR="004A7E7E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</w:pPr>
      <w:r>
        <w:rPr>
          <w:sz w:val="24"/>
          <w:lang w:val="pl-PL"/>
        </w:rPr>
        <w:t>Potwierdzam/y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 i w pełni go akceptuję.</w:t>
      </w:r>
    </w:p>
    <w:p w14:paraId="29B8C2DE" w14:textId="77777777" w:rsidR="004A7E7E" w:rsidRDefault="004A7E7E">
      <w:pPr>
        <w:pStyle w:val="Textbody"/>
        <w:spacing w:line="276" w:lineRule="auto"/>
        <w:rPr>
          <w:lang w:val="pl-PL"/>
        </w:rPr>
      </w:pPr>
    </w:p>
    <w:p w14:paraId="30188395" w14:textId="77777777" w:rsidR="004A7E7E" w:rsidRDefault="004A7E7E">
      <w:pPr>
        <w:pStyle w:val="Standard"/>
        <w:jc w:val="both"/>
        <w:rPr>
          <w:color w:val="000000"/>
        </w:rPr>
      </w:pPr>
    </w:p>
    <w:p w14:paraId="377CC92A" w14:textId="77777777" w:rsidR="004A7E7E" w:rsidRDefault="004A7E7E">
      <w:pPr>
        <w:pStyle w:val="Standard"/>
        <w:jc w:val="both"/>
        <w:rPr>
          <w:color w:val="000000"/>
        </w:rPr>
      </w:pPr>
    </w:p>
    <w:p w14:paraId="493E2886" w14:textId="77777777" w:rsidR="004A7E7E" w:rsidRDefault="00000000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   ..................................., dn. 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.............................................</w:t>
      </w:r>
    </w:p>
    <w:p w14:paraId="70A57578" w14:textId="77777777" w:rsidR="004A7E7E" w:rsidRDefault="00000000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         miejscowość                                      data                                                                              (podpis osoby uprawnionej)</w:t>
      </w:r>
    </w:p>
    <w:p w14:paraId="16985FCD" w14:textId="77777777" w:rsidR="004A7E7E" w:rsidRDefault="004A7E7E">
      <w:pPr>
        <w:pStyle w:val="Textbody"/>
        <w:spacing w:line="276" w:lineRule="auto"/>
        <w:ind w:right="232"/>
        <w:rPr>
          <w:lang w:val="pl-PL"/>
        </w:rPr>
      </w:pPr>
    </w:p>
    <w:sectPr w:rsidR="004A7E7E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002CCF" w14:textId="77777777" w:rsidR="00C61E7C" w:rsidRDefault="00C61E7C">
      <w:r>
        <w:separator/>
      </w:r>
    </w:p>
  </w:endnote>
  <w:endnote w:type="continuationSeparator" w:id="0">
    <w:p w14:paraId="0C53C8B3" w14:textId="77777777" w:rsidR="00C61E7C" w:rsidRDefault="00C6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20159" w14:textId="77777777" w:rsidR="00000000" w:rsidRDefault="0000000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73600" behindDoc="0" locked="0" layoutInCell="1" allowOverlap="1" wp14:anchorId="5D672FF7" wp14:editId="5AA7F85C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657142145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78EFD542" wp14:editId="23D53E23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519617469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46BD939D" wp14:editId="71D4D223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266664105" name="Obraz 11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0C8E7C55" wp14:editId="514486D8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801469664" name="Obraz 10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4CF5EEA0" wp14:editId="11D04805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568561059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7E679DC3" wp14:editId="681C39A6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059918054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1DDC803B" wp14:editId="2F3012A1">
          <wp:simplePos x="0" y="0"/>
          <wp:positionH relativeFrom="margin">
            <wp:posOffset>5605784</wp:posOffset>
          </wp:positionH>
          <wp:positionV relativeFrom="paragraph">
            <wp:posOffset>-294007</wp:posOffset>
          </wp:positionV>
          <wp:extent cx="963292" cy="938531"/>
          <wp:effectExtent l="0" t="0" r="8258" b="0"/>
          <wp:wrapSquare wrapText="bothSides"/>
          <wp:docPr id="1045135074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24770FE" wp14:editId="69C6BD8D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16123190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862BF0A" wp14:editId="4F479CED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256391770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95C1614" wp14:editId="2CC7B8E9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863476019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3BA64B6" w14:textId="77777777" w:rsidR="00000000" w:rsidRDefault="00000000">
    <w:pPr>
      <w:pStyle w:val="Stopka"/>
      <w:tabs>
        <w:tab w:val="clear" w:pos="4536"/>
        <w:tab w:val="clear" w:pos="9072"/>
        <w:tab w:val="left" w:pos="1035"/>
      </w:tabs>
    </w:pPr>
    <w:r>
      <w:rPr>
        <w:noProof/>
      </w:rPr>
      <w:drawing>
        <wp:anchor distT="0" distB="0" distL="114300" distR="114300" simplePos="0" relativeHeight="251674624" behindDoc="0" locked="0" layoutInCell="1" allowOverlap="1" wp14:anchorId="050D8C9A" wp14:editId="73D7AE22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280485086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3440456A" wp14:editId="20B3BF1D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560651156" name="Obraz 14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2AB77994" wp14:editId="5BBFE586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900401517" name="Obraz 1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6BD53FCF" wp14:editId="6EFDEB3F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618867241" name="Obraz 12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1E36C441" wp14:editId="3613A889">
          <wp:simplePos x="0" y="0"/>
          <wp:positionH relativeFrom="margin">
            <wp:posOffset>5815327</wp:posOffset>
          </wp:positionH>
          <wp:positionV relativeFrom="paragraph">
            <wp:posOffset>9472927</wp:posOffset>
          </wp:positionV>
          <wp:extent cx="963292" cy="938531"/>
          <wp:effectExtent l="0" t="0" r="8258" b="0"/>
          <wp:wrapSquare wrapText="bothSides"/>
          <wp:docPr id="1907531995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2B356F14" wp14:editId="3BF32DE7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861690540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576B6" w14:textId="77777777" w:rsidR="00C61E7C" w:rsidRDefault="00C61E7C">
      <w:r>
        <w:rPr>
          <w:color w:val="000000"/>
        </w:rPr>
        <w:separator/>
      </w:r>
    </w:p>
  </w:footnote>
  <w:footnote w:type="continuationSeparator" w:id="0">
    <w:p w14:paraId="2C4439B2" w14:textId="77777777" w:rsidR="00C61E7C" w:rsidRDefault="00C61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43EAFB" w14:textId="77777777" w:rsidR="00000000" w:rsidRDefault="00000000">
    <w:pPr>
      <w:pStyle w:val="Nagwek"/>
    </w:pPr>
  </w:p>
  <w:p w14:paraId="689A5EA5" w14:textId="77777777" w:rsidR="00000000" w:rsidRDefault="00000000">
    <w:pPr>
      <w:pStyle w:val="Nagwek"/>
    </w:pPr>
  </w:p>
  <w:p w14:paraId="052DDA61" w14:textId="77777777" w:rsidR="00000000" w:rsidRDefault="00000000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E86D31"/>
    <w:multiLevelType w:val="multilevel"/>
    <w:tmpl w:val="6080914C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64601520"/>
    <w:multiLevelType w:val="multilevel"/>
    <w:tmpl w:val="287A199E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358122378">
    <w:abstractNumId w:val="0"/>
  </w:num>
  <w:num w:numId="2" w16cid:durableId="262148260">
    <w:abstractNumId w:val="1"/>
  </w:num>
  <w:num w:numId="3" w16cid:durableId="2079746079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A7E7E"/>
    <w:rsid w:val="001544EA"/>
    <w:rsid w:val="004A7E7E"/>
    <w:rsid w:val="00C61E7C"/>
    <w:rsid w:val="00E4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10A73"/>
  <w15:docId w15:val="{A06A4481-053B-4029-9685-EBD9B2EF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Aleksandra Mikołajczuk</cp:lastModifiedBy>
  <cp:revision>2</cp:revision>
  <cp:lastPrinted>2021-01-19T06:27:00Z</cp:lastPrinted>
  <dcterms:created xsi:type="dcterms:W3CDTF">2024-09-24T07:13:00Z</dcterms:created>
  <dcterms:modified xsi:type="dcterms:W3CDTF">2024-09-24T07:13:00Z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